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ECECD" w14:textId="77777777" w:rsidR="00787E30" w:rsidRDefault="008C23B0">
      <w:pPr>
        <w:jc w:val="center"/>
        <w:rPr>
          <w:sz w:val="32"/>
          <w:szCs w:val="32"/>
        </w:rPr>
      </w:pPr>
      <w:r>
        <w:rPr>
          <w:sz w:val="32"/>
          <w:szCs w:val="32"/>
        </w:rPr>
        <w:t>ČESTNÉ PREHLÁSENIE</w:t>
      </w:r>
    </w:p>
    <w:p w14:paraId="26D05189" w14:textId="77777777" w:rsidR="00787E30" w:rsidRDefault="00787E30">
      <w:pPr>
        <w:jc w:val="center"/>
        <w:rPr>
          <w:sz w:val="32"/>
          <w:szCs w:val="32"/>
        </w:rPr>
      </w:pPr>
    </w:p>
    <w:p w14:paraId="20D4BE0D" w14:textId="77777777" w:rsidR="00787E30" w:rsidRDefault="00787E30">
      <w:pPr>
        <w:jc w:val="center"/>
        <w:rPr>
          <w:sz w:val="32"/>
          <w:szCs w:val="32"/>
        </w:rPr>
      </w:pPr>
    </w:p>
    <w:p w14:paraId="1C8BC4ED" w14:textId="77777777" w:rsidR="00787E30" w:rsidRDefault="00787E30">
      <w:pPr>
        <w:jc w:val="center"/>
        <w:rPr>
          <w:sz w:val="32"/>
          <w:szCs w:val="32"/>
        </w:rPr>
      </w:pPr>
    </w:p>
    <w:p w14:paraId="390E8786" w14:textId="77777777" w:rsidR="00787E30" w:rsidRDefault="008C23B0">
      <w:pPr>
        <w:spacing w:line="360" w:lineRule="auto"/>
        <w:jc w:val="both"/>
      </w:pPr>
      <w:r>
        <w:tab/>
        <w:t xml:space="preserve">Podpísaný(á) </w:t>
      </w:r>
      <w:r>
        <w:t>.....................................................................................................................</w:t>
      </w:r>
    </w:p>
    <w:p w14:paraId="7D71E7D5" w14:textId="77777777" w:rsidR="00787E30" w:rsidRDefault="008C23B0">
      <w:pPr>
        <w:spacing w:line="360" w:lineRule="auto"/>
        <w:jc w:val="both"/>
      </w:pPr>
      <w:r>
        <w:t>nar.: ..................................., r.č.: ......................................., číslo OP: ......................................</w:t>
      </w:r>
      <w:r>
        <w:t>..,</w:t>
      </w:r>
    </w:p>
    <w:p w14:paraId="15D7D383" w14:textId="77777777" w:rsidR="00787E30" w:rsidRDefault="008C23B0">
      <w:pPr>
        <w:spacing w:line="360" w:lineRule="auto"/>
        <w:jc w:val="both"/>
      </w:pPr>
      <w:r>
        <w:t>trvale bytom: ...............................................................................................................................,</w:t>
      </w:r>
    </w:p>
    <w:p w14:paraId="13DA0942" w14:textId="77777777" w:rsidR="00787E30" w:rsidRDefault="00787E30">
      <w:pPr>
        <w:spacing w:line="360" w:lineRule="auto"/>
        <w:jc w:val="both"/>
      </w:pPr>
    </w:p>
    <w:p w14:paraId="2EA1D316" w14:textId="77777777" w:rsidR="00787E30" w:rsidRDefault="008C23B0">
      <w:pPr>
        <w:spacing w:line="360" w:lineRule="auto"/>
        <w:jc w:val="both"/>
      </w:pPr>
      <w:r>
        <w:rPr>
          <w:b/>
        </w:rPr>
        <w:t>čestne prehlasujem</w:t>
      </w:r>
      <w:r>
        <w:t>, že v kalendárnom roku 2026 sa nezdržiavam (nebudem zdržiavať) na území mesta Rožňava ...</w:t>
      </w:r>
      <w:r>
        <w:t>.............(počet) dní.</w:t>
      </w:r>
    </w:p>
    <w:p w14:paraId="112BCFFB" w14:textId="77777777" w:rsidR="00787E30" w:rsidRDefault="00787E30">
      <w:pPr>
        <w:spacing w:line="360" w:lineRule="auto"/>
        <w:jc w:val="both"/>
      </w:pPr>
    </w:p>
    <w:p w14:paraId="58D6939E" w14:textId="77777777" w:rsidR="00787E30" w:rsidRDefault="00787E30">
      <w:pPr>
        <w:spacing w:line="360" w:lineRule="auto"/>
        <w:jc w:val="both"/>
      </w:pPr>
    </w:p>
    <w:p w14:paraId="3AEA0085" w14:textId="77777777" w:rsidR="00787E30" w:rsidRDefault="008C23B0">
      <w:pPr>
        <w:spacing w:line="360" w:lineRule="auto"/>
        <w:jc w:val="both"/>
      </w:pPr>
      <w:r>
        <w:tab/>
        <w:t>Uvedené čestné prehlásenie som vykonal(a) dobrovoľne a s plnou zodpovednosťou, nakoľko nebolo možné iným spôsobom dokázať skutočnosti uvedené v tomto vyhlásení. Som si zároveň vedomý(á) právnych dôsledkov, ktoré by vyplynuli z </w:t>
      </w:r>
      <w:r>
        <w:t>toho, ak by sa preukázalo, že údaje uvedené v tomto čestnom prehlásení sú nepravdivé.</w:t>
      </w:r>
    </w:p>
    <w:p w14:paraId="3E22CC47" w14:textId="77777777" w:rsidR="00787E30" w:rsidRDefault="00787E30">
      <w:pPr>
        <w:spacing w:line="360" w:lineRule="auto"/>
        <w:jc w:val="both"/>
      </w:pPr>
    </w:p>
    <w:p w14:paraId="58039117" w14:textId="77777777" w:rsidR="00787E30" w:rsidRDefault="00787E30">
      <w:pPr>
        <w:spacing w:line="360" w:lineRule="auto"/>
        <w:jc w:val="both"/>
      </w:pPr>
    </w:p>
    <w:p w14:paraId="1BE1FC45" w14:textId="77777777" w:rsidR="00787E30" w:rsidRDefault="008C23B0">
      <w:pPr>
        <w:spacing w:line="360" w:lineRule="auto"/>
        <w:jc w:val="both"/>
      </w:pPr>
      <w:r>
        <w:t>V Rožňave, .....................................                                           ...................................................</w:t>
      </w:r>
    </w:p>
    <w:sectPr w:rsidR="00787E30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D1775" w14:textId="77777777" w:rsidR="00000000" w:rsidRDefault="008C23B0">
      <w:r>
        <w:separator/>
      </w:r>
    </w:p>
  </w:endnote>
  <w:endnote w:type="continuationSeparator" w:id="0">
    <w:p w14:paraId="7FE2BE5A" w14:textId="77777777" w:rsidR="00000000" w:rsidRDefault="008C2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79F89" w14:textId="77777777" w:rsidR="00000000" w:rsidRDefault="008C23B0">
      <w:r>
        <w:rPr>
          <w:color w:val="000000"/>
        </w:rPr>
        <w:separator/>
      </w:r>
    </w:p>
  </w:footnote>
  <w:footnote w:type="continuationSeparator" w:id="0">
    <w:p w14:paraId="2FB501E4" w14:textId="77777777" w:rsidR="00000000" w:rsidRDefault="008C23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787E30"/>
    <w:rsid w:val="00787E30"/>
    <w:rsid w:val="008C2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FB3BC"/>
  <w15:docId w15:val="{7CE7C577-C2E9-406C-A7AE-3E872B759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ČESTNÉ PREHLÁSENIE</dc:title>
  <dc:subject/>
  <dc:creator>Ing. Andrea Beshirová</dc:creator>
  <cp:lastModifiedBy>Kristak</cp:lastModifiedBy>
  <cp:revision>2</cp:revision>
  <cp:lastPrinted>2023-01-10T09:30:00Z</cp:lastPrinted>
  <dcterms:created xsi:type="dcterms:W3CDTF">2026-01-12T07:21:00Z</dcterms:created>
  <dcterms:modified xsi:type="dcterms:W3CDTF">2026-01-12T07:21:00Z</dcterms:modified>
</cp:coreProperties>
</file>